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F52E3" w14:textId="1C3601E8" w:rsidR="00CF7357" w:rsidRPr="00EA66A1" w:rsidRDefault="00CF7357" w:rsidP="00CF7357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>S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>onn</w:t>
      </w:r>
      <w:r w:rsidR="008C0E24" w:rsidRPr="00EA66A1">
        <w:rPr>
          <w:rFonts w:asciiTheme="majorHAnsi" w:hAnsiTheme="majorHAnsi"/>
          <w:color w:val="auto"/>
          <w:sz w:val="32"/>
          <w:szCs w:val="32"/>
        </w:rPr>
        <w:t xml:space="preserve">tag, 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3. Mai </w:t>
      </w:r>
      <w:r w:rsidR="008C0E24" w:rsidRPr="00EA66A1">
        <w:rPr>
          <w:rFonts w:asciiTheme="majorHAnsi" w:hAnsiTheme="majorHAnsi"/>
          <w:color w:val="auto"/>
          <w:sz w:val="32"/>
          <w:szCs w:val="32"/>
        </w:rPr>
        <w:t>20</w:t>
      </w:r>
      <w:r w:rsidR="00A341D3" w:rsidRPr="00EA66A1">
        <w:rPr>
          <w:rFonts w:asciiTheme="majorHAnsi" w:hAnsiTheme="majorHAnsi"/>
          <w:color w:val="auto"/>
          <w:sz w:val="32"/>
          <w:szCs w:val="32"/>
        </w:rPr>
        <w:t>2</w:t>
      </w:r>
      <w:r w:rsidR="00CC04BB">
        <w:rPr>
          <w:rFonts w:asciiTheme="majorHAnsi" w:hAnsiTheme="majorHAnsi"/>
          <w:color w:val="auto"/>
          <w:sz w:val="32"/>
          <w:szCs w:val="32"/>
        </w:rPr>
        <w:t>6</w:t>
      </w:r>
      <w:r w:rsidRPr="00EA66A1">
        <w:rPr>
          <w:rFonts w:asciiTheme="majorHAnsi" w:hAnsiTheme="majorHAnsi"/>
          <w:color w:val="auto"/>
          <w:sz w:val="32"/>
          <w:szCs w:val="32"/>
        </w:rPr>
        <w:t>, 1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>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Pr="00EA66A1">
        <w:rPr>
          <w:rFonts w:asciiTheme="majorHAnsi" w:hAnsiTheme="majorHAnsi"/>
          <w:color w:val="auto"/>
          <w:sz w:val="32"/>
          <w:szCs w:val="32"/>
        </w:rPr>
        <w:t>Uhr</w:t>
      </w:r>
    </w:p>
    <w:p w14:paraId="776DAF17" w14:textId="0039242F" w:rsidR="00CC04BB" w:rsidRPr="00AE1657" w:rsidRDefault="00A53498" w:rsidP="009C2BB7">
      <w:pPr>
        <w:pStyle w:val="LauftexteArial1415Punktfett"/>
        <w:rPr>
          <w:rFonts w:asciiTheme="majorHAnsi" w:hAnsiTheme="majorHAnsi"/>
          <w:b w:val="0"/>
          <w:bCs w:val="0"/>
        </w:rPr>
      </w:pPr>
      <w:r w:rsidRPr="00FD6ACB">
        <w:rPr>
          <w:rFonts w:asciiTheme="majorHAnsi" w:hAnsiTheme="majorHAnsi"/>
          <w:b w:val="0"/>
          <w:bCs w:val="0"/>
        </w:rPr>
        <w:t>Gottesdienst</w:t>
      </w:r>
      <w:r w:rsidR="00AE1657">
        <w:rPr>
          <w:rFonts w:asciiTheme="majorHAnsi" w:hAnsiTheme="majorHAnsi"/>
          <w:b w:val="0"/>
          <w:bCs w:val="0"/>
        </w:rPr>
        <w:t xml:space="preserve">, </w:t>
      </w:r>
      <w:r w:rsidR="00CC04BB">
        <w:rPr>
          <w:rFonts w:asciiTheme="majorHAnsi" w:hAnsiTheme="majorHAnsi"/>
          <w:b w:val="0"/>
          <w:bCs w:val="0"/>
        </w:rPr>
        <w:t>Pfarrer Martin Schaufelberger</w:t>
      </w:r>
    </w:p>
    <w:p w14:paraId="19112A01" w14:textId="09ADA92C" w:rsidR="009C2BB7" w:rsidRDefault="00A53498" w:rsidP="009C2BB7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>
        <w:rPr>
          <w:rFonts w:asciiTheme="majorHAnsi" w:hAnsiTheme="majorHAnsi"/>
          <w:b w:val="0"/>
          <w:color w:val="auto"/>
        </w:rPr>
        <w:t xml:space="preserve">                                                                                    </w:t>
      </w:r>
      <w:r>
        <w:rPr>
          <w:rFonts w:asciiTheme="majorHAnsi" w:hAnsiTheme="majorHAnsi"/>
          <w:b w:val="0"/>
          <w:color w:val="auto"/>
        </w:rPr>
        <w:tab/>
        <w:t xml:space="preserve">                      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>Sonntag,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 10. Mai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="00CC04BB">
        <w:rPr>
          <w:rFonts w:asciiTheme="majorHAnsi" w:hAnsiTheme="majorHAnsi"/>
          <w:color w:val="auto"/>
          <w:sz w:val="32"/>
          <w:szCs w:val="32"/>
        </w:rPr>
        <w:t>2026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>, 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="009C2BB7" w:rsidRPr="00EA66A1">
        <w:rPr>
          <w:rFonts w:asciiTheme="majorHAnsi" w:hAnsiTheme="majorHAnsi"/>
          <w:color w:val="auto"/>
          <w:sz w:val="32"/>
          <w:szCs w:val="32"/>
        </w:rPr>
        <w:t>Uhr</w:t>
      </w:r>
    </w:p>
    <w:p w14:paraId="7825862A" w14:textId="565DCA97" w:rsidR="00F850BF" w:rsidRPr="00AE1657" w:rsidRDefault="00F850BF" w:rsidP="00F850BF">
      <w:pPr>
        <w:pStyle w:val="LauftexteArial1415Punktfett"/>
        <w:rPr>
          <w:rFonts w:asciiTheme="majorHAnsi" w:hAnsiTheme="majorHAnsi"/>
          <w:color w:val="auto"/>
        </w:rPr>
      </w:pPr>
      <w:r w:rsidRPr="00FD6ACB">
        <w:rPr>
          <w:rFonts w:asciiTheme="majorHAnsi" w:hAnsiTheme="majorHAnsi"/>
          <w:b w:val="0"/>
          <w:bCs w:val="0"/>
        </w:rPr>
        <w:t>Gottesdienst</w:t>
      </w:r>
      <w:r w:rsidR="00AE1657">
        <w:rPr>
          <w:rFonts w:asciiTheme="majorHAnsi" w:hAnsiTheme="majorHAnsi"/>
          <w:color w:val="auto"/>
        </w:rPr>
        <w:t xml:space="preserve">, </w:t>
      </w:r>
      <w:r w:rsidRPr="00244E9E">
        <w:rPr>
          <w:rFonts w:asciiTheme="majorHAnsi" w:hAnsiTheme="majorHAnsi"/>
          <w:b w:val="0"/>
          <w:bCs w:val="0"/>
          <w:color w:val="auto"/>
        </w:rPr>
        <w:t>Seelsorgerin Annette Weimann</w:t>
      </w:r>
    </w:p>
    <w:p w14:paraId="0886CD66" w14:textId="77777777" w:rsidR="00FD6ACB" w:rsidRDefault="00FD6ACB" w:rsidP="009C2BB7">
      <w:pPr>
        <w:pStyle w:val="LauftexteArial1415Punktfett"/>
        <w:rPr>
          <w:rFonts w:asciiTheme="majorHAnsi" w:hAnsiTheme="majorHAnsi"/>
          <w:color w:val="auto"/>
        </w:rPr>
      </w:pPr>
    </w:p>
    <w:p w14:paraId="36828A10" w14:textId="32B67F47" w:rsidR="009C2BB7" w:rsidRPr="00EA66A1" w:rsidRDefault="009C2BB7" w:rsidP="009C2BB7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 xml:space="preserve">Sonntag, 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17. Mai </w:t>
      </w:r>
      <w:r w:rsidRPr="00EA66A1">
        <w:rPr>
          <w:rFonts w:asciiTheme="majorHAnsi" w:hAnsiTheme="majorHAnsi"/>
          <w:color w:val="auto"/>
          <w:sz w:val="32"/>
          <w:szCs w:val="32"/>
        </w:rPr>
        <w:t>20</w:t>
      </w:r>
      <w:r w:rsidR="00A341D3" w:rsidRPr="00EA66A1">
        <w:rPr>
          <w:rFonts w:asciiTheme="majorHAnsi" w:hAnsiTheme="majorHAnsi"/>
          <w:color w:val="auto"/>
          <w:sz w:val="32"/>
          <w:szCs w:val="32"/>
        </w:rPr>
        <w:t>2</w:t>
      </w:r>
      <w:r w:rsidR="00244E9E">
        <w:rPr>
          <w:rFonts w:asciiTheme="majorHAnsi" w:hAnsiTheme="majorHAnsi"/>
          <w:color w:val="auto"/>
          <w:sz w:val="32"/>
          <w:szCs w:val="32"/>
        </w:rPr>
        <w:t>6</w:t>
      </w:r>
      <w:r w:rsidRPr="00EA66A1">
        <w:rPr>
          <w:rFonts w:asciiTheme="majorHAnsi" w:hAnsiTheme="majorHAnsi"/>
          <w:color w:val="auto"/>
          <w:sz w:val="32"/>
          <w:szCs w:val="32"/>
        </w:rPr>
        <w:t>, 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="00DC2E8A" w:rsidRPr="00EA66A1">
        <w:rPr>
          <w:rFonts w:asciiTheme="majorHAnsi" w:hAnsiTheme="majorHAnsi"/>
          <w:color w:val="auto"/>
          <w:sz w:val="32"/>
          <w:szCs w:val="32"/>
        </w:rPr>
        <w:t>U</w:t>
      </w:r>
      <w:r w:rsidRPr="00EA66A1">
        <w:rPr>
          <w:rFonts w:asciiTheme="majorHAnsi" w:hAnsiTheme="majorHAnsi"/>
          <w:color w:val="auto"/>
          <w:sz w:val="32"/>
          <w:szCs w:val="32"/>
        </w:rPr>
        <w:t>hr</w:t>
      </w:r>
    </w:p>
    <w:p w14:paraId="3046B088" w14:textId="77777777" w:rsidR="00F850BF" w:rsidRDefault="00F850BF" w:rsidP="00F850BF">
      <w:pPr>
        <w:pStyle w:val="LauftexteArial1415Punktfett"/>
        <w:rPr>
          <w:rFonts w:asciiTheme="majorHAnsi" w:hAnsiTheme="majorHAnsi"/>
          <w:b w:val="0"/>
          <w:bCs w:val="0"/>
          <w:color w:val="auto"/>
        </w:rPr>
      </w:pPr>
      <w:r w:rsidRPr="00A53498">
        <w:rPr>
          <w:rFonts w:asciiTheme="majorHAnsi" w:hAnsiTheme="majorHAnsi"/>
          <w:b w:val="0"/>
          <w:bCs w:val="0"/>
          <w:color w:val="auto"/>
        </w:rPr>
        <w:t>Gottesdienst</w:t>
      </w:r>
      <w:r>
        <w:rPr>
          <w:rFonts w:asciiTheme="majorHAnsi" w:hAnsiTheme="majorHAnsi"/>
          <w:b w:val="0"/>
          <w:bCs w:val="0"/>
          <w:color w:val="auto"/>
        </w:rPr>
        <w:t xml:space="preserve"> mit Abendmahl</w:t>
      </w:r>
      <w:r w:rsidRPr="00A53498">
        <w:rPr>
          <w:rFonts w:asciiTheme="majorHAnsi" w:hAnsiTheme="majorHAnsi"/>
          <w:b w:val="0"/>
          <w:bCs w:val="0"/>
          <w:color w:val="auto"/>
        </w:rPr>
        <w:t xml:space="preserve"> </w:t>
      </w:r>
    </w:p>
    <w:p w14:paraId="51E912B7" w14:textId="757FCBBF" w:rsidR="00F850BF" w:rsidRPr="00F850BF" w:rsidRDefault="00F850BF" w:rsidP="00867D8E">
      <w:pPr>
        <w:pStyle w:val="LauftexteArial1415Punktfett"/>
        <w:rPr>
          <w:rFonts w:asciiTheme="majorHAnsi" w:hAnsiTheme="majorHAnsi"/>
          <w:b w:val="0"/>
          <w:bCs w:val="0"/>
          <w:color w:val="auto"/>
        </w:rPr>
      </w:pPr>
      <w:r>
        <w:rPr>
          <w:rFonts w:asciiTheme="majorHAnsi" w:hAnsiTheme="majorHAnsi"/>
          <w:b w:val="0"/>
          <w:bCs w:val="0"/>
          <w:color w:val="auto"/>
        </w:rPr>
        <w:t>Pfarrerin Dr. Christine Stuber</w:t>
      </w:r>
    </w:p>
    <w:p w14:paraId="19519ED1" w14:textId="77777777" w:rsidR="00FD6ACB" w:rsidRDefault="00FD6ACB" w:rsidP="009C2BB7">
      <w:pPr>
        <w:pStyle w:val="LauftexteArial1415Punktfett"/>
        <w:rPr>
          <w:rFonts w:asciiTheme="majorHAnsi" w:hAnsiTheme="majorHAnsi"/>
          <w:color w:val="auto"/>
        </w:rPr>
      </w:pPr>
    </w:p>
    <w:p w14:paraId="6B467DD5" w14:textId="7428A30A" w:rsidR="009C2BB7" w:rsidRPr="00EA66A1" w:rsidRDefault="009C2BB7" w:rsidP="009C2BB7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 xml:space="preserve">Sonntag, 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24. Mai </w:t>
      </w:r>
      <w:r w:rsidRPr="00EA66A1">
        <w:rPr>
          <w:rFonts w:asciiTheme="majorHAnsi" w:hAnsiTheme="majorHAnsi"/>
          <w:color w:val="auto"/>
          <w:sz w:val="32"/>
          <w:szCs w:val="32"/>
        </w:rPr>
        <w:t>20</w:t>
      </w:r>
      <w:r w:rsidR="00A341D3" w:rsidRPr="00EA66A1">
        <w:rPr>
          <w:rFonts w:asciiTheme="majorHAnsi" w:hAnsiTheme="majorHAnsi"/>
          <w:color w:val="auto"/>
          <w:sz w:val="32"/>
          <w:szCs w:val="32"/>
        </w:rPr>
        <w:t>2</w:t>
      </w:r>
      <w:r w:rsidR="00244E9E">
        <w:rPr>
          <w:rFonts w:asciiTheme="majorHAnsi" w:hAnsiTheme="majorHAnsi"/>
          <w:color w:val="auto"/>
          <w:sz w:val="32"/>
          <w:szCs w:val="32"/>
        </w:rPr>
        <w:t>6</w:t>
      </w:r>
      <w:r w:rsidRPr="00EA66A1">
        <w:rPr>
          <w:rFonts w:asciiTheme="majorHAnsi" w:hAnsiTheme="majorHAnsi"/>
          <w:color w:val="auto"/>
          <w:sz w:val="32"/>
          <w:szCs w:val="32"/>
        </w:rPr>
        <w:t>, 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Pr="00EA66A1">
        <w:rPr>
          <w:rFonts w:asciiTheme="majorHAnsi" w:hAnsiTheme="majorHAnsi"/>
          <w:color w:val="auto"/>
          <w:sz w:val="32"/>
          <w:szCs w:val="32"/>
        </w:rPr>
        <w:t>Uhr</w:t>
      </w:r>
    </w:p>
    <w:p w14:paraId="0A564047" w14:textId="01C65CD4" w:rsidR="00867D8E" w:rsidRPr="00AE1657" w:rsidRDefault="00AE1657" w:rsidP="009C2BB7">
      <w:pPr>
        <w:pStyle w:val="LauftexteArial1415Punktfett"/>
        <w:rPr>
          <w:rFonts w:asciiTheme="majorHAnsi" w:hAnsiTheme="majorHAnsi"/>
          <w:bCs w:val="0"/>
          <w:color w:val="auto"/>
        </w:rPr>
      </w:pPr>
      <w:r w:rsidRPr="00AE1657">
        <w:rPr>
          <w:rFonts w:asciiTheme="majorHAnsi" w:hAnsiTheme="majorHAnsi"/>
          <w:bCs w:val="0"/>
          <w:color w:val="auto"/>
        </w:rPr>
        <w:t>Pfingstgottesdienst</w:t>
      </w:r>
      <w:r w:rsidR="00867D8E" w:rsidRPr="00AE1657">
        <w:rPr>
          <w:rFonts w:asciiTheme="majorHAnsi" w:hAnsiTheme="majorHAnsi"/>
          <w:bCs w:val="0"/>
          <w:color w:val="auto"/>
        </w:rPr>
        <w:t xml:space="preserve"> </w:t>
      </w:r>
    </w:p>
    <w:p w14:paraId="1AB22955" w14:textId="551022F1" w:rsidR="00244E9E" w:rsidRDefault="00244E9E" w:rsidP="009C2BB7">
      <w:pPr>
        <w:pStyle w:val="LauftexteArial1415Punktfett"/>
        <w:rPr>
          <w:rFonts w:asciiTheme="majorHAnsi" w:hAnsiTheme="majorHAnsi"/>
          <w:b w:val="0"/>
          <w:color w:val="auto"/>
        </w:rPr>
      </w:pPr>
      <w:r>
        <w:rPr>
          <w:rFonts w:asciiTheme="majorHAnsi" w:hAnsiTheme="majorHAnsi"/>
          <w:b w:val="0"/>
          <w:color w:val="auto"/>
        </w:rPr>
        <w:t>Seelsorger Hans Niggeli</w:t>
      </w:r>
    </w:p>
    <w:p w14:paraId="1B9A9660" w14:textId="77777777" w:rsidR="00AE1657" w:rsidRPr="00AE1657" w:rsidRDefault="00AE1657" w:rsidP="009C2BB7">
      <w:pPr>
        <w:pStyle w:val="LauftexteArial1415Punktfett"/>
        <w:rPr>
          <w:rFonts w:asciiTheme="majorHAnsi" w:hAnsiTheme="majorHAnsi"/>
          <w:bCs w:val="0"/>
          <w:color w:val="auto"/>
        </w:rPr>
      </w:pPr>
    </w:p>
    <w:p w14:paraId="749BC425" w14:textId="77777777" w:rsidR="00AE1657" w:rsidRDefault="00AE1657" w:rsidP="00CF7357">
      <w:pPr>
        <w:pStyle w:val="LauftexteArial1012Punkt"/>
        <w:rPr>
          <w:rFonts w:asciiTheme="majorHAnsi" w:hAnsiTheme="majorHAnsi"/>
          <w:b/>
          <w:color w:val="auto"/>
          <w:sz w:val="32"/>
          <w:szCs w:val="32"/>
        </w:rPr>
      </w:pPr>
      <w:r w:rsidRPr="00AE1657">
        <w:rPr>
          <w:rFonts w:asciiTheme="majorHAnsi" w:hAnsiTheme="majorHAnsi"/>
          <w:b/>
          <w:color w:val="auto"/>
          <w:sz w:val="32"/>
          <w:szCs w:val="32"/>
        </w:rPr>
        <w:t xml:space="preserve">Sonntag, 31. Mai 2026, 10 Uhr  </w:t>
      </w:r>
    </w:p>
    <w:p w14:paraId="29ECACDA" w14:textId="1994E59B" w:rsidR="008D24EF" w:rsidRPr="002676B1" w:rsidRDefault="00AE1657" w:rsidP="00CF7357">
      <w:pPr>
        <w:pStyle w:val="LauftexteArial1012Punkt"/>
        <w:rPr>
          <w:rFonts w:asciiTheme="majorHAnsi" w:hAnsiTheme="majorHAnsi"/>
          <w:bCs/>
          <w:color w:val="auto"/>
          <w:sz w:val="28"/>
          <w:szCs w:val="28"/>
        </w:rPr>
      </w:pPr>
      <w:r w:rsidRPr="00AE1657">
        <w:rPr>
          <w:rFonts w:asciiTheme="majorHAnsi" w:hAnsiTheme="majorHAnsi"/>
          <w:bCs/>
          <w:color w:val="auto"/>
          <w:sz w:val="28"/>
          <w:szCs w:val="28"/>
        </w:rPr>
        <w:t>Gottesdien</w:t>
      </w:r>
      <w:r>
        <w:rPr>
          <w:rFonts w:asciiTheme="majorHAnsi" w:hAnsiTheme="majorHAnsi"/>
          <w:bCs/>
          <w:color w:val="auto"/>
          <w:sz w:val="28"/>
          <w:szCs w:val="28"/>
        </w:rPr>
        <w:t>st, Pfarrerin Dr. Christine Stuber</w:t>
      </w:r>
      <w:r w:rsidRPr="00AE1657">
        <w:rPr>
          <w:rFonts w:asciiTheme="majorHAnsi" w:hAnsiTheme="majorHAnsi"/>
          <w:b/>
          <w:color w:val="auto"/>
          <w:sz w:val="28"/>
          <w:szCs w:val="28"/>
        </w:rPr>
        <w:t xml:space="preserve">           </w:t>
      </w:r>
    </w:p>
    <w:p w14:paraId="78059830" w14:textId="77777777" w:rsidR="00AE1657" w:rsidRDefault="00A53498" w:rsidP="00244E9E">
      <w:pPr>
        <w:pStyle w:val="LauftexteArial1415Punktfett"/>
        <w:rPr>
          <w:rFonts w:asciiTheme="majorHAnsi" w:hAnsiTheme="majorHAnsi"/>
          <w:color w:val="auto"/>
        </w:rPr>
      </w:pPr>
      <w:r w:rsidRPr="00244E9E">
        <w:rPr>
          <w:rFonts w:asciiTheme="majorHAnsi" w:hAnsiTheme="majorHAnsi"/>
          <w:b w:val="0"/>
          <w:bCs w:val="0"/>
          <w:color w:val="auto"/>
        </w:rPr>
        <w:t xml:space="preserve">                                                         </w:t>
      </w:r>
      <w:r w:rsidR="00A712B4">
        <w:rPr>
          <w:rFonts w:asciiTheme="majorHAnsi" w:hAnsiTheme="majorHAnsi"/>
          <w:color w:val="auto"/>
        </w:rPr>
        <w:tab/>
      </w:r>
      <w:r w:rsidR="00A712B4">
        <w:rPr>
          <w:rFonts w:asciiTheme="majorHAnsi" w:hAnsiTheme="majorHAnsi"/>
          <w:color w:val="auto"/>
        </w:rPr>
        <w:tab/>
      </w:r>
      <w:r w:rsidR="00A712B4">
        <w:rPr>
          <w:rFonts w:asciiTheme="majorHAnsi" w:hAnsiTheme="majorHAnsi"/>
          <w:color w:val="auto"/>
        </w:rPr>
        <w:tab/>
      </w:r>
      <w:r w:rsidR="00A712B4">
        <w:rPr>
          <w:rFonts w:asciiTheme="majorHAnsi" w:hAnsiTheme="majorHAnsi"/>
          <w:color w:val="auto"/>
        </w:rPr>
        <w:tab/>
        <w:t xml:space="preserve">                                    </w:t>
      </w:r>
    </w:p>
    <w:p w14:paraId="3321AF92" w14:textId="77777777" w:rsidR="00AE1657" w:rsidRDefault="00AE1657" w:rsidP="00244E9E">
      <w:pPr>
        <w:pStyle w:val="LauftexteArial1415Punktfett"/>
        <w:rPr>
          <w:rFonts w:asciiTheme="majorHAnsi" w:hAnsiTheme="majorHAnsi"/>
          <w:color w:val="auto"/>
        </w:rPr>
      </w:pPr>
    </w:p>
    <w:p w14:paraId="1F3F8B90" w14:textId="77777777" w:rsidR="00AE1657" w:rsidRDefault="00FD6ACB" w:rsidP="00244E9E">
      <w:pPr>
        <w:pStyle w:val="LauftexteArial1415Punktfett"/>
        <w:rPr>
          <w:rFonts w:asciiTheme="majorHAnsi" w:hAnsiTheme="majorHAnsi"/>
          <w:b w:val="0"/>
          <w:bCs w:val="0"/>
          <w:color w:val="auto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>Sonntag,</w:t>
      </w:r>
      <w:r w:rsidR="00244E9E">
        <w:rPr>
          <w:rFonts w:asciiTheme="majorHAnsi" w:hAnsiTheme="majorHAnsi"/>
          <w:b w:val="0"/>
          <w:color w:val="auto"/>
          <w:sz w:val="32"/>
          <w:szCs w:val="32"/>
        </w:rPr>
        <w:t xml:space="preserve"> </w:t>
      </w:r>
      <w:r w:rsidR="00AE1657" w:rsidRPr="00AE1657">
        <w:rPr>
          <w:rFonts w:asciiTheme="majorHAnsi" w:hAnsiTheme="majorHAnsi"/>
          <w:bCs w:val="0"/>
          <w:color w:val="auto"/>
          <w:sz w:val="32"/>
          <w:szCs w:val="32"/>
        </w:rPr>
        <w:t>7. Juni</w:t>
      </w:r>
      <w:r w:rsidR="00AE1657">
        <w:rPr>
          <w:rFonts w:asciiTheme="majorHAnsi" w:hAnsiTheme="majorHAnsi"/>
          <w:b w:val="0"/>
          <w:color w:val="auto"/>
          <w:sz w:val="32"/>
          <w:szCs w:val="32"/>
        </w:rPr>
        <w:t xml:space="preserve"> </w:t>
      </w:r>
      <w:r w:rsidR="001E43CA">
        <w:rPr>
          <w:rFonts w:asciiTheme="majorHAnsi" w:hAnsiTheme="majorHAnsi"/>
          <w:color w:val="auto"/>
          <w:sz w:val="32"/>
          <w:szCs w:val="32"/>
        </w:rPr>
        <w:t>202</w:t>
      </w:r>
      <w:r w:rsidR="00244E9E" w:rsidRPr="00244E9E">
        <w:rPr>
          <w:rFonts w:asciiTheme="majorHAnsi" w:hAnsiTheme="majorHAnsi"/>
          <w:bCs w:val="0"/>
          <w:color w:val="auto"/>
          <w:sz w:val="32"/>
          <w:szCs w:val="32"/>
        </w:rPr>
        <w:t>6</w:t>
      </w:r>
      <w:r w:rsidR="001E43CA" w:rsidRPr="00244E9E">
        <w:rPr>
          <w:rFonts w:asciiTheme="majorHAnsi" w:hAnsiTheme="majorHAnsi"/>
          <w:bCs w:val="0"/>
          <w:color w:val="auto"/>
          <w:sz w:val="32"/>
          <w:szCs w:val="32"/>
        </w:rPr>
        <w:t>,</w:t>
      </w:r>
      <w:r w:rsidR="001E43CA">
        <w:rPr>
          <w:rFonts w:asciiTheme="majorHAnsi" w:hAnsiTheme="majorHAnsi"/>
          <w:color w:val="auto"/>
          <w:sz w:val="32"/>
          <w:szCs w:val="32"/>
        </w:rPr>
        <w:t xml:space="preserve"> </w:t>
      </w:r>
      <w:r w:rsidRPr="00EA66A1">
        <w:rPr>
          <w:rFonts w:asciiTheme="majorHAnsi" w:hAnsiTheme="majorHAnsi"/>
          <w:color w:val="auto"/>
          <w:sz w:val="32"/>
          <w:szCs w:val="32"/>
        </w:rPr>
        <w:t>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Pr="00EA66A1">
        <w:rPr>
          <w:rFonts w:asciiTheme="majorHAnsi" w:hAnsiTheme="majorHAnsi"/>
          <w:color w:val="auto"/>
          <w:sz w:val="32"/>
          <w:szCs w:val="32"/>
        </w:rPr>
        <w:t>Uhr</w:t>
      </w:r>
      <w:r w:rsidR="00244E9E" w:rsidRPr="00181926">
        <w:rPr>
          <w:rFonts w:asciiTheme="majorHAnsi" w:hAnsiTheme="majorHAnsi"/>
          <w:b w:val="0"/>
          <w:bCs w:val="0"/>
          <w:color w:val="auto"/>
        </w:rPr>
        <w:t xml:space="preserve">                                                             </w:t>
      </w:r>
      <w:r w:rsidR="00AE1657">
        <w:rPr>
          <w:rFonts w:asciiTheme="majorHAnsi" w:hAnsiTheme="majorHAnsi"/>
          <w:b w:val="0"/>
          <w:bCs w:val="0"/>
          <w:color w:val="auto"/>
        </w:rPr>
        <w:t>Gottesdienst</w:t>
      </w:r>
    </w:p>
    <w:p w14:paraId="0E5DE781" w14:textId="52EBCE1F" w:rsidR="00FD6ACB" w:rsidRPr="00244E9E" w:rsidRDefault="00AE1657" w:rsidP="00244E9E">
      <w:pPr>
        <w:pStyle w:val="LauftexteArial1415Punktfett"/>
        <w:rPr>
          <w:rFonts w:asciiTheme="majorHAnsi" w:hAnsiTheme="majorHAnsi"/>
          <w:b w:val="0"/>
          <w:color w:val="auto"/>
          <w:sz w:val="32"/>
          <w:szCs w:val="32"/>
        </w:rPr>
      </w:pPr>
      <w:r>
        <w:rPr>
          <w:rFonts w:asciiTheme="majorHAnsi" w:hAnsiTheme="majorHAnsi"/>
          <w:b w:val="0"/>
          <w:bCs w:val="0"/>
          <w:color w:val="auto"/>
        </w:rPr>
        <w:t>Seelsorger Hans Niggeli</w:t>
      </w:r>
      <w:r w:rsidR="00A2092D">
        <w:rPr>
          <w:rFonts w:asciiTheme="majorHAnsi" w:hAnsiTheme="majorHAnsi"/>
          <w:color w:val="auto"/>
        </w:rPr>
        <w:t xml:space="preserve">                                                       </w:t>
      </w:r>
    </w:p>
    <w:p w14:paraId="4386F271" w14:textId="241F36BE" w:rsidR="00FD6ACB" w:rsidRPr="00EA66A1" w:rsidRDefault="00244E9E" w:rsidP="00FD6ACB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>
        <w:rPr>
          <w:rFonts w:asciiTheme="majorHAnsi" w:hAnsiTheme="majorHAnsi"/>
          <w:color w:val="auto"/>
          <w:sz w:val="32"/>
          <w:szCs w:val="32"/>
        </w:rPr>
        <w:t xml:space="preserve">                                                                            </w:t>
      </w:r>
      <w:r w:rsidR="00FD6ACB" w:rsidRPr="00EA66A1">
        <w:rPr>
          <w:rFonts w:asciiTheme="majorHAnsi" w:hAnsiTheme="majorHAnsi"/>
          <w:color w:val="auto"/>
          <w:sz w:val="32"/>
          <w:szCs w:val="32"/>
        </w:rPr>
        <w:t xml:space="preserve">Sonntag, 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14. Juni </w:t>
      </w:r>
      <w:r w:rsidR="001E43CA">
        <w:rPr>
          <w:rFonts w:asciiTheme="majorHAnsi" w:hAnsiTheme="majorHAnsi"/>
          <w:color w:val="auto"/>
          <w:sz w:val="32"/>
          <w:szCs w:val="32"/>
        </w:rPr>
        <w:t>202</w:t>
      </w:r>
      <w:r>
        <w:rPr>
          <w:rFonts w:asciiTheme="majorHAnsi" w:hAnsiTheme="majorHAnsi"/>
          <w:color w:val="auto"/>
          <w:sz w:val="32"/>
          <w:szCs w:val="32"/>
        </w:rPr>
        <w:t>6</w:t>
      </w:r>
      <w:r w:rsidR="001E43CA">
        <w:rPr>
          <w:rFonts w:asciiTheme="majorHAnsi" w:hAnsiTheme="majorHAnsi"/>
          <w:color w:val="auto"/>
          <w:sz w:val="32"/>
          <w:szCs w:val="32"/>
        </w:rPr>
        <w:t xml:space="preserve">, </w:t>
      </w:r>
      <w:r w:rsidR="00FD6ACB" w:rsidRPr="00EA66A1">
        <w:rPr>
          <w:rFonts w:asciiTheme="majorHAnsi" w:hAnsiTheme="majorHAnsi"/>
          <w:color w:val="auto"/>
          <w:sz w:val="32"/>
          <w:szCs w:val="32"/>
        </w:rPr>
        <w:t>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="00FD6ACB" w:rsidRPr="00EA66A1">
        <w:rPr>
          <w:rFonts w:asciiTheme="majorHAnsi" w:hAnsiTheme="majorHAnsi"/>
          <w:color w:val="auto"/>
          <w:sz w:val="32"/>
          <w:szCs w:val="32"/>
        </w:rPr>
        <w:t>Uhr</w:t>
      </w:r>
    </w:p>
    <w:p w14:paraId="27B653DA" w14:textId="5C83E5B2" w:rsidR="00244E9E" w:rsidRDefault="00A85E7D" w:rsidP="00A85E7D">
      <w:pPr>
        <w:pStyle w:val="LauftexteArial1415Punktfett"/>
        <w:rPr>
          <w:rFonts w:asciiTheme="majorHAnsi" w:hAnsiTheme="majorHAnsi"/>
          <w:b w:val="0"/>
          <w:color w:val="auto"/>
        </w:rPr>
      </w:pPr>
      <w:r w:rsidRPr="00867D8E">
        <w:rPr>
          <w:rFonts w:asciiTheme="majorHAnsi" w:hAnsiTheme="majorHAnsi"/>
          <w:b w:val="0"/>
          <w:color w:val="auto"/>
        </w:rPr>
        <w:t xml:space="preserve">Gottesdienst </w:t>
      </w:r>
    </w:p>
    <w:p w14:paraId="2B0FA3D5" w14:textId="14C0528B" w:rsidR="00A85E7D" w:rsidRDefault="00AE1657" w:rsidP="00A85E7D">
      <w:pPr>
        <w:pStyle w:val="LauftexteArial1415Punktfett"/>
        <w:rPr>
          <w:rFonts w:asciiTheme="majorHAnsi" w:hAnsiTheme="majorHAnsi"/>
          <w:b w:val="0"/>
          <w:color w:val="auto"/>
        </w:rPr>
      </w:pPr>
      <w:r>
        <w:rPr>
          <w:rFonts w:asciiTheme="majorHAnsi" w:hAnsiTheme="majorHAnsi"/>
          <w:b w:val="0"/>
          <w:color w:val="auto"/>
        </w:rPr>
        <w:t>Seelsorgerin Annette Weimann</w:t>
      </w:r>
    </w:p>
    <w:p w14:paraId="120CE07F" w14:textId="77777777" w:rsidR="00A85E7D" w:rsidRDefault="00A85E7D" w:rsidP="00A85E7D">
      <w:pPr>
        <w:pStyle w:val="LauftexteArial1415Punktfett"/>
        <w:rPr>
          <w:rFonts w:asciiTheme="majorHAnsi" w:hAnsiTheme="majorHAnsi"/>
          <w:b w:val="0"/>
          <w:color w:val="auto"/>
        </w:rPr>
      </w:pPr>
    </w:p>
    <w:p w14:paraId="130D31DF" w14:textId="6834F76E" w:rsidR="00A85E7D" w:rsidRPr="00EA66A1" w:rsidRDefault="00A85E7D" w:rsidP="00A85E7D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>Sonntag</w:t>
      </w:r>
      <w:r w:rsidR="001E43CA">
        <w:rPr>
          <w:rFonts w:asciiTheme="majorHAnsi" w:hAnsiTheme="majorHAnsi"/>
          <w:color w:val="auto"/>
          <w:sz w:val="32"/>
          <w:szCs w:val="32"/>
        </w:rPr>
        <w:t xml:space="preserve">, </w:t>
      </w:r>
      <w:r w:rsidR="00AE1657">
        <w:rPr>
          <w:rFonts w:asciiTheme="majorHAnsi" w:hAnsiTheme="majorHAnsi"/>
          <w:color w:val="auto"/>
          <w:sz w:val="32"/>
          <w:szCs w:val="32"/>
        </w:rPr>
        <w:t xml:space="preserve">21. Juni </w:t>
      </w:r>
      <w:r w:rsidRPr="00EA66A1">
        <w:rPr>
          <w:rFonts w:asciiTheme="majorHAnsi" w:hAnsiTheme="majorHAnsi"/>
          <w:color w:val="auto"/>
          <w:sz w:val="32"/>
          <w:szCs w:val="32"/>
        </w:rPr>
        <w:t>202</w:t>
      </w:r>
      <w:r w:rsidR="00244E9E">
        <w:rPr>
          <w:rFonts w:asciiTheme="majorHAnsi" w:hAnsiTheme="majorHAnsi"/>
          <w:color w:val="auto"/>
          <w:sz w:val="32"/>
          <w:szCs w:val="32"/>
        </w:rPr>
        <w:t>6</w:t>
      </w:r>
      <w:r w:rsidRPr="00EA66A1">
        <w:rPr>
          <w:rFonts w:asciiTheme="majorHAnsi" w:hAnsiTheme="majorHAnsi"/>
          <w:color w:val="auto"/>
          <w:sz w:val="32"/>
          <w:szCs w:val="32"/>
        </w:rPr>
        <w:t>, 10</w:t>
      </w:r>
      <w:r w:rsidR="00F25B03"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 w:rsidRPr="00EA66A1">
        <w:rPr>
          <w:rFonts w:asciiTheme="majorHAnsi" w:hAnsiTheme="majorHAnsi"/>
          <w:color w:val="auto"/>
          <w:sz w:val="32"/>
          <w:szCs w:val="32"/>
        </w:rPr>
        <w:t>Uhr</w:t>
      </w:r>
    </w:p>
    <w:p w14:paraId="7C3EE14B" w14:textId="3367ED49" w:rsidR="00A85E7D" w:rsidRDefault="00A85E7D" w:rsidP="00A85E7D">
      <w:pPr>
        <w:pStyle w:val="LauftexteArial1415Punktfett"/>
        <w:rPr>
          <w:rFonts w:asciiTheme="majorHAnsi" w:hAnsiTheme="majorHAnsi"/>
          <w:b w:val="0"/>
          <w:color w:val="auto"/>
        </w:rPr>
      </w:pPr>
      <w:r>
        <w:rPr>
          <w:rFonts w:asciiTheme="majorHAnsi" w:hAnsiTheme="majorHAnsi"/>
          <w:b w:val="0"/>
          <w:color w:val="auto"/>
        </w:rPr>
        <w:t>Gottesdienst</w:t>
      </w:r>
      <w:r w:rsidR="00AE1657">
        <w:rPr>
          <w:rFonts w:asciiTheme="majorHAnsi" w:hAnsiTheme="majorHAnsi"/>
          <w:b w:val="0"/>
          <w:color w:val="auto"/>
        </w:rPr>
        <w:t xml:space="preserve"> mit Abendmahl</w:t>
      </w:r>
    </w:p>
    <w:p w14:paraId="3DCA8B61" w14:textId="320DDBE6" w:rsidR="00244E9E" w:rsidRDefault="00244E9E" w:rsidP="00A85E7D">
      <w:pPr>
        <w:pStyle w:val="LauftexteArial1415Punktfett"/>
        <w:rPr>
          <w:rFonts w:asciiTheme="majorHAnsi" w:hAnsiTheme="majorHAnsi"/>
          <w:b w:val="0"/>
          <w:color w:val="auto"/>
        </w:rPr>
      </w:pPr>
      <w:r>
        <w:rPr>
          <w:rFonts w:asciiTheme="majorHAnsi" w:hAnsiTheme="majorHAnsi"/>
          <w:b w:val="0"/>
          <w:color w:val="auto"/>
        </w:rPr>
        <w:t>Pfarrer Martin Schaufelberger</w:t>
      </w:r>
    </w:p>
    <w:p w14:paraId="2DD59316" w14:textId="77777777" w:rsidR="00AE1657" w:rsidRDefault="00AE1657" w:rsidP="00A85E7D">
      <w:pPr>
        <w:pStyle w:val="LauftexteArial1415Punktfett"/>
        <w:rPr>
          <w:rFonts w:asciiTheme="majorHAnsi" w:hAnsiTheme="majorHAnsi"/>
          <w:b w:val="0"/>
          <w:color w:val="auto"/>
        </w:rPr>
      </w:pPr>
    </w:p>
    <w:p w14:paraId="188FF642" w14:textId="29A9E435" w:rsidR="00AE1657" w:rsidRDefault="00AE1657" w:rsidP="00AE1657">
      <w:pPr>
        <w:pStyle w:val="LauftexteArial1415Punktfett"/>
        <w:rPr>
          <w:rFonts w:asciiTheme="majorHAnsi" w:hAnsiTheme="majorHAnsi"/>
          <w:color w:val="auto"/>
          <w:sz w:val="32"/>
          <w:szCs w:val="32"/>
        </w:rPr>
      </w:pPr>
      <w:r w:rsidRPr="00EA66A1">
        <w:rPr>
          <w:rFonts w:asciiTheme="majorHAnsi" w:hAnsiTheme="majorHAnsi"/>
          <w:color w:val="auto"/>
          <w:sz w:val="32"/>
          <w:szCs w:val="32"/>
        </w:rPr>
        <w:t>Sonntag,</w:t>
      </w:r>
      <w:r>
        <w:rPr>
          <w:rFonts w:asciiTheme="majorHAnsi" w:hAnsiTheme="majorHAnsi"/>
          <w:color w:val="auto"/>
          <w:sz w:val="32"/>
          <w:szCs w:val="32"/>
        </w:rPr>
        <w:t xml:space="preserve"> </w:t>
      </w:r>
      <w:r w:rsidR="0037406D">
        <w:rPr>
          <w:rFonts w:asciiTheme="majorHAnsi" w:hAnsiTheme="majorHAnsi"/>
          <w:color w:val="auto"/>
          <w:sz w:val="32"/>
          <w:szCs w:val="32"/>
        </w:rPr>
        <w:t>28</w:t>
      </w:r>
      <w:r>
        <w:rPr>
          <w:rFonts w:asciiTheme="majorHAnsi" w:hAnsiTheme="majorHAnsi"/>
          <w:color w:val="auto"/>
          <w:sz w:val="32"/>
          <w:szCs w:val="32"/>
        </w:rPr>
        <w:t xml:space="preserve">. </w:t>
      </w:r>
      <w:r w:rsidR="002676B1">
        <w:rPr>
          <w:rFonts w:asciiTheme="majorHAnsi" w:hAnsiTheme="majorHAnsi"/>
          <w:color w:val="auto"/>
          <w:sz w:val="32"/>
          <w:szCs w:val="32"/>
        </w:rPr>
        <w:t>Juni</w:t>
      </w:r>
      <w:r w:rsidRPr="00EA66A1">
        <w:rPr>
          <w:rFonts w:asciiTheme="majorHAnsi" w:hAnsiTheme="majorHAnsi"/>
          <w:color w:val="auto"/>
          <w:sz w:val="32"/>
          <w:szCs w:val="32"/>
        </w:rPr>
        <w:t xml:space="preserve"> </w:t>
      </w:r>
      <w:r>
        <w:rPr>
          <w:rFonts w:asciiTheme="majorHAnsi" w:hAnsiTheme="majorHAnsi"/>
          <w:color w:val="auto"/>
          <w:sz w:val="32"/>
          <w:szCs w:val="32"/>
        </w:rPr>
        <w:t>2026</w:t>
      </w:r>
      <w:r w:rsidRPr="00EA66A1">
        <w:rPr>
          <w:rFonts w:asciiTheme="majorHAnsi" w:hAnsiTheme="majorHAnsi"/>
          <w:color w:val="auto"/>
          <w:sz w:val="32"/>
          <w:szCs w:val="32"/>
        </w:rPr>
        <w:t>, 10 Uhr</w:t>
      </w:r>
    </w:p>
    <w:p w14:paraId="1D67AC6A" w14:textId="77777777" w:rsidR="0037406D" w:rsidRDefault="00AE1657" w:rsidP="00AE1657">
      <w:pPr>
        <w:pStyle w:val="LauftexteArial1415Punktfett"/>
        <w:rPr>
          <w:rFonts w:asciiTheme="majorHAnsi" w:hAnsiTheme="majorHAnsi"/>
          <w:color w:val="auto"/>
        </w:rPr>
      </w:pPr>
      <w:r w:rsidRPr="00FD6ACB">
        <w:rPr>
          <w:rFonts w:asciiTheme="majorHAnsi" w:hAnsiTheme="majorHAnsi"/>
          <w:b w:val="0"/>
          <w:bCs w:val="0"/>
        </w:rPr>
        <w:t>Gottesdienst</w:t>
      </w:r>
    </w:p>
    <w:p w14:paraId="65E6FC92" w14:textId="2D4E2A43" w:rsidR="00AE1657" w:rsidRPr="00AE1657" w:rsidRDefault="00AE1657" w:rsidP="00AE1657">
      <w:pPr>
        <w:pStyle w:val="LauftexteArial1415Punktfett"/>
        <w:rPr>
          <w:rFonts w:asciiTheme="majorHAnsi" w:hAnsiTheme="majorHAnsi"/>
          <w:color w:val="auto"/>
        </w:rPr>
      </w:pPr>
      <w:r w:rsidRPr="00244E9E">
        <w:rPr>
          <w:rFonts w:asciiTheme="majorHAnsi" w:hAnsiTheme="majorHAnsi"/>
          <w:b w:val="0"/>
          <w:bCs w:val="0"/>
          <w:color w:val="auto"/>
        </w:rPr>
        <w:t>Seelsorgerin Annette Weimann</w:t>
      </w:r>
    </w:p>
    <w:p w14:paraId="2A97B1E2" w14:textId="77777777" w:rsidR="00AE1657" w:rsidRDefault="00AE1657" w:rsidP="00A85E7D">
      <w:pPr>
        <w:pStyle w:val="LauftexteArial1415Punktfett"/>
        <w:rPr>
          <w:rFonts w:asciiTheme="majorHAnsi" w:hAnsiTheme="majorHAnsi"/>
          <w:b w:val="0"/>
          <w:color w:val="auto"/>
        </w:rPr>
      </w:pPr>
    </w:p>
    <w:p w14:paraId="1EE3A136" w14:textId="77777777" w:rsidR="00A85E7D" w:rsidRPr="0006015D" w:rsidRDefault="00A85E7D" w:rsidP="00FD6ACB">
      <w:pPr>
        <w:pStyle w:val="LauftexteArial1415Punktfett"/>
        <w:rPr>
          <w:rFonts w:asciiTheme="majorHAnsi" w:hAnsiTheme="majorHAnsi"/>
          <w:color w:val="auto"/>
        </w:rPr>
      </w:pPr>
    </w:p>
    <w:p w14:paraId="1DAC4459" w14:textId="77777777" w:rsidR="009C2BB7" w:rsidRPr="0006015D" w:rsidRDefault="009C2BB7" w:rsidP="009C2BB7">
      <w:pPr>
        <w:pStyle w:val="LauftexteArial1415Punktfett"/>
        <w:rPr>
          <w:rFonts w:asciiTheme="majorHAnsi" w:hAnsiTheme="majorHAnsi"/>
          <w:color w:val="auto"/>
        </w:rPr>
      </w:pPr>
    </w:p>
    <w:sectPr w:rsidR="009C2BB7" w:rsidRPr="0006015D" w:rsidSect="00CF7357">
      <w:headerReference w:type="even" r:id="rId7"/>
      <w:headerReference w:type="default" r:id="rId8"/>
      <w:footerReference w:type="default" r:id="rId9"/>
      <w:headerReference w:type="first" r:id="rId10"/>
      <w:pgSz w:w="16840" w:h="11900" w:orient="landscape"/>
      <w:pgMar w:top="624" w:right="2835" w:bottom="624" w:left="737" w:header="624" w:footer="624" w:gutter="0"/>
      <w:cols w:num="2" w:space="851" w:equalWidth="0">
        <w:col w:w="7088" w:space="851"/>
        <w:col w:w="5329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05B12" w14:textId="77777777" w:rsidR="005A5A5A" w:rsidRDefault="005A5A5A" w:rsidP="00D20DC5">
      <w:r>
        <w:separator/>
      </w:r>
    </w:p>
  </w:endnote>
  <w:endnote w:type="continuationSeparator" w:id="0">
    <w:p w14:paraId="72D1BC88" w14:textId="77777777" w:rsidR="005A5A5A" w:rsidRDefault="005A5A5A" w:rsidP="00D20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A407B" w14:textId="77777777" w:rsidR="00CF7357" w:rsidRPr="0006015D" w:rsidRDefault="0006015D" w:rsidP="00CF7357">
    <w:pPr>
      <w:pStyle w:val="TitelArial2024Punkt"/>
      <w:rPr>
        <w:rFonts w:asciiTheme="majorHAnsi" w:hAnsiTheme="majorHAnsi" w:cs="Arial-BoldMT"/>
        <w:b/>
        <w:bCs/>
        <w:color w:val="00A3F9"/>
      </w:rPr>
    </w:pPr>
    <w:r w:rsidRPr="0006015D">
      <w:rPr>
        <w:rFonts w:asciiTheme="majorHAnsi" w:hAnsiTheme="majorHAnsi"/>
        <w:noProof/>
        <w:color w:val="auto"/>
        <w:lang w:val="de-CH" w:eastAsia="de-C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71D2D1B" wp14:editId="2C956A31">
              <wp:simplePos x="0" y="0"/>
              <wp:positionH relativeFrom="column">
                <wp:posOffset>8342630</wp:posOffset>
              </wp:positionH>
              <wp:positionV relativeFrom="paragraph">
                <wp:posOffset>-527050</wp:posOffset>
              </wp:positionV>
              <wp:extent cx="1571012" cy="1343025"/>
              <wp:effectExtent l="0" t="0" r="0" b="952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012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6F9FD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sz w:val="22"/>
                            </w:rPr>
                            <w:t>Psychiatrische Dienste</w:t>
                          </w:r>
                        </w:p>
                        <w:p w14:paraId="672141E3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sz w:val="22"/>
                            </w:rPr>
                            <w:t>Aargau AG</w:t>
                          </w:r>
                        </w:p>
                        <w:p w14:paraId="01E99FA6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sz w:val="22"/>
                            </w:rPr>
                          </w:pPr>
                        </w:p>
                        <w:p w14:paraId="7A9E5248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b/>
                              <w:sz w:val="22"/>
                            </w:rPr>
                            <w:t>Katholische Seelsorge:</w:t>
                          </w:r>
                        </w:p>
                        <w:p w14:paraId="26C79018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sz w:val="22"/>
                            </w:rPr>
                            <w:t>Telefon intern 22 55</w:t>
                          </w:r>
                        </w:p>
                        <w:p w14:paraId="50EF9D8B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b/>
                              <w:sz w:val="22"/>
                            </w:rPr>
                            <w:t>Reformierte Seelsorge:</w:t>
                          </w:r>
                        </w:p>
                        <w:p w14:paraId="137BB983" w14:textId="77777777" w:rsidR="0006015D" w:rsidRPr="0006015D" w:rsidRDefault="0006015D" w:rsidP="0006015D">
                          <w:pPr>
                            <w:jc w:val="right"/>
                            <w:rPr>
                              <w:rFonts w:asciiTheme="majorHAnsi" w:hAnsiTheme="majorHAnsi"/>
                              <w:sz w:val="22"/>
                            </w:rPr>
                          </w:pPr>
                          <w:r w:rsidRPr="0006015D">
                            <w:rPr>
                              <w:rFonts w:asciiTheme="majorHAnsi" w:hAnsiTheme="majorHAnsi"/>
                              <w:sz w:val="22"/>
                            </w:rPr>
                            <w:t>Telefon intern 22 57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1D2D1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56.9pt;margin-top:-41.5pt;width:123.7pt;height:10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" stroked="f">
              <v:textbox>
                <w:txbxContent>
                  <w:p w14:paraId="5B36F9FD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sz w:val="22"/>
                      </w:rPr>
                      <w:t>Psychiatrische Dienste</w:t>
                    </w:r>
                  </w:p>
                  <w:p w14:paraId="672141E3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sz w:val="22"/>
                      </w:rPr>
                      <w:t>Aargau AG</w:t>
                    </w:r>
                  </w:p>
                  <w:p w14:paraId="01E99FA6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sz w:val="22"/>
                      </w:rPr>
                    </w:pPr>
                  </w:p>
                  <w:p w14:paraId="7A9E5248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b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b/>
                        <w:sz w:val="22"/>
                      </w:rPr>
                      <w:t>Katholische Seelsorge:</w:t>
                    </w:r>
                  </w:p>
                  <w:p w14:paraId="26C79018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sz w:val="22"/>
                      </w:rPr>
                      <w:t>Telefon intern 22 55</w:t>
                    </w:r>
                  </w:p>
                  <w:p w14:paraId="50EF9D8B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b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b/>
                        <w:sz w:val="22"/>
                      </w:rPr>
                      <w:t>Reformierte Seelsorge:</w:t>
                    </w:r>
                  </w:p>
                  <w:p w14:paraId="137BB983" w14:textId="77777777" w:rsidR="0006015D" w:rsidRPr="0006015D" w:rsidRDefault="0006015D" w:rsidP="0006015D">
                    <w:pPr>
                      <w:jc w:val="right"/>
                      <w:rPr>
                        <w:rFonts w:asciiTheme="majorHAnsi" w:hAnsiTheme="majorHAnsi"/>
                        <w:sz w:val="22"/>
                      </w:rPr>
                    </w:pPr>
                    <w:r w:rsidRPr="0006015D">
                      <w:rPr>
                        <w:rFonts w:asciiTheme="majorHAnsi" w:hAnsiTheme="majorHAnsi"/>
                        <w:sz w:val="22"/>
                      </w:rPr>
                      <w:t>Telefon intern 22 57</w:t>
                    </w:r>
                  </w:p>
                </w:txbxContent>
              </v:textbox>
            </v:shape>
          </w:pict>
        </mc:Fallback>
      </mc:AlternateContent>
    </w:r>
    <w:r w:rsidR="00CF7357" w:rsidRPr="0006015D">
      <w:rPr>
        <w:rFonts w:asciiTheme="majorHAnsi" w:hAnsiTheme="majorHAnsi" w:cs="Arial-BoldMT"/>
        <w:b/>
        <w:bCs/>
        <w:color w:val="00A3F9"/>
      </w:rPr>
      <w:t>Stille Zeit</w:t>
    </w:r>
  </w:p>
  <w:p w14:paraId="15987E56" w14:textId="77777777" w:rsidR="00CF7357" w:rsidRPr="0006015D" w:rsidRDefault="00CF7357" w:rsidP="00CF7357">
    <w:pPr>
      <w:pStyle w:val="LauftexteArial1012Punkt"/>
      <w:spacing w:before="57"/>
      <w:rPr>
        <w:rFonts w:asciiTheme="majorHAnsi" w:hAnsiTheme="majorHAnsi"/>
        <w:color w:val="00A3F9"/>
        <w:sz w:val="26"/>
        <w:szCs w:val="26"/>
      </w:rPr>
    </w:pPr>
    <w:proofErr w:type="spellStart"/>
    <w:r w:rsidRPr="0006015D">
      <w:rPr>
        <w:rFonts w:asciiTheme="majorHAnsi" w:hAnsiTheme="majorHAnsi"/>
        <w:color w:val="00A3F9"/>
        <w:sz w:val="26"/>
        <w:szCs w:val="26"/>
      </w:rPr>
      <w:t>Stillemeditation</w:t>
    </w:r>
    <w:proofErr w:type="spellEnd"/>
    <w:r w:rsidRPr="0006015D">
      <w:rPr>
        <w:rFonts w:asciiTheme="majorHAnsi" w:hAnsiTheme="majorHAnsi"/>
        <w:color w:val="00A3F9"/>
        <w:sz w:val="26"/>
        <w:szCs w:val="26"/>
      </w:rPr>
      <w:t xml:space="preserve"> mit Einführung</w:t>
    </w:r>
  </w:p>
  <w:p w14:paraId="16335FF1" w14:textId="410D0336" w:rsidR="00CF7357" w:rsidRPr="0006015D" w:rsidRDefault="00CF7357" w:rsidP="00CF7357">
    <w:pPr>
      <w:pStyle w:val="LauftexteArial1012Punkt"/>
      <w:rPr>
        <w:rFonts w:asciiTheme="majorHAnsi" w:hAnsiTheme="majorHAnsi"/>
        <w:color w:val="00A3F9"/>
        <w:spacing w:val="-3"/>
        <w:sz w:val="26"/>
        <w:szCs w:val="26"/>
      </w:rPr>
    </w:pPr>
    <w:r w:rsidRPr="0006015D">
      <w:rPr>
        <w:rFonts w:asciiTheme="majorHAnsi" w:hAnsiTheme="majorHAnsi"/>
        <w:color w:val="00A3F9"/>
        <w:spacing w:val="-3"/>
        <w:sz w:val="26"/>
        <w:szCs w:val="26"/>
      </w:rPr>
      <w:t>Begegnungszentrum, 1. Stock, Raum der Stille, R 108, jeweils dienstags 13 – 13.20 Uhr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A3130" w14:textId="77777777" w:rsidR="005A5A5A" w:rsidRDefault="005A5A5A" w:rsidP="00D20DC5">
      <w:r>
        <w:separator/>
      </w:r>
    </w:p>
  </w:footnote>
  <w:footnote w:type="continuationSeparator" w:id="0">
    <w:p w14:paraId="2E95A1B7" w14:textId="77777777" w:rsidR="005A5A5A" w:rsidRDefault="005A5A5A" w:rsidP="00D20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EF5F" w14:textId="77777777" w:rsidR="00D20DC5" w:rsidRDefault="00503EA7">
    <w:pPr>
      <w:pStyle w:val="Kopfzeile"/>
    </w:pPr>
    <w:r>
      <w:rPr>
        <w:noProof/>
      </w:rPr>
      <w:pict w14:anchorId="09400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41.9pt;height:595.3pt;z-index:-251657216;mso-position-horizontal:center;mso-position-horizontal-relative:margin;mso-position-vertical:center;mso-position-vertical-relative:margin" o:allowincell="f">
          <v:imagedata r:id="rId1" o:title="20190222_PDAG_Flyer_A4_Template_Seelsorge_Vorlage_fuer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2B10A" w14:textId="4E7B3FA9" w:rsidR="00DD67BF" w:rsidRPr="00EA66A1" w:rsidRDefault="007B7993" w:rsidP="00DD67BF">
    <w:pPr>
      <w:pStyle w:val="TitelArial2024Punkt"/>
      <w:rPr>
        <w:rFonts w:asciiTheme="majorHAnsi" w:hAnsiTheme="majorHAnsi" w:cs="Arial-BoldMT"/>
        <w:b/>
        <w:bCs/>
        <w:color w:val="00A3F9"/>
        <w:sz w:val="48"/>
        <w:szCs w:val="48"/>
      </w:rPr>
    </w:pPr>
    <w:r w:rsidRPr="00EA66A1">
      <w:rPr>
        <w:rFonts w:asciiTheme="majorHAnsi" w:hAnsiTheme="majorHAnsi" w:cs="Arial-BoldMT"/>
        <w:b/>
        <w:bCs/>
        <w:noProof/>
        <w:color w:val="00A3F9"/>
        <w:sz w:val="48"/>
        <w:szCs w:val="48"/>
        <w:lang w:val="de-CH" w:eastAsia="de-CH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88A269D" wp14:editId="031C289A">
              <wp:simplePos x="0" y="0"/>
              <wp:positionH relativeFrom="rightMargin">
                <wp:align>left</wp:align>
              </wp:positionH>
              <wp:positionV relativeFrom="paragraph">
                <wp:posOffset>175260</wp:posOffset>
              </wp:positionV>
              <wp:extent cx="1476375" cy="1866900"/>
              <wp:effectExtent l="0" t="0" r="9525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186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8A2A89" w14:textId="4D65C619" w:rsidR="0006015D" w:rsidRDefault="00BD2C1A">
                          <w:r w:rsidRPr="007B7993">
                            <w:rPr>
                              <w:noProof/>
                              <w:lang w:val="de-CH" w:eastAsia="de-CH"/>
                            </w:rPr>
                            <w:drawing>
                              <wp:inline distT="0" distB="0" distL="0" distR="0" wp14:anchorId="546D88F1" wp14:editId="457F2055">
                                <wp:extent cx="1284605" cy="770890"/>
                                <wp:effectExtent l="0" t="0" r="0" b="0"/>
                                <wp:docPr id="1" name="Grafik 1" descr="I:\win01\Kommunikation\Corporate-Design\Logo-Daten\PDAG Logo mit Claim\print\pdag_logo_100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:\win01\Kommunikation\Corporate-Design\Logo-Daten\PDAG Logo mit Claim\print\pdag_logo_100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4605" cy="770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8EB058" w14:textId="4DBC8024" w:rsidR="0006015D" w:rsidRDefault="0006015D"/>
                        <w:p w14:paraId="6810136E" w14:textId="77777777" w:rsidR="0006015D" w:rsidRDefault="0006015D"/>
                        <w:p w14:paraId="4BC65FA4" w14:textId="77777777" w:rsidR="0006015D" w:rsidRDefault="0006015D">
                          <w:r w:rsidRPr="005E05DB">
                            <w:rPr>
                              <w:noProof/>
                              <w:lang w:val="de-CH" w:eastAsia="de-CH"/>
                            </w:rPr>
                            <w:drawing>
                              <wp:inline distT="0" distB="0" distL="0" distR="0" wp14:anchorId="67944BC7" wp14:editId="3F2BFE04">
                                <wp:extent cx="1284605" cy="533132"/>
                                <wp:effectExtent l="0" t="0" r="0" b="635"/>
                                <wp:docPr id="401272189" name="Grafik 401272189" descr="H:\Landeskirche\Logo Landeskirchen\logo_aarg-landeskirchen_def_201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:\Landeskirche\Logo Landeskirchen\logo_aarg-landeskirchen_def_2014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84605" cy="5331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A269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0;margin-top:13.8pt;width:116.25pt;height:14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" stroked="f">
              <v:textbox>
                <w:txbxContent>
                  <w:p w14:paraId="788A2A89" w14:textId="4D65C619" w:rsidR="0006015D" w:rsidRDefault="00BD2C1A">
                    <w:r w:rsidRPr="007B7993">
                      <w:rPr>
                        <w:noProof/>
                        <w:lang w:val="de-CH" w:eastAsia="de-CH"/>
                      </w:rPr>
                      <w:drawing>
                        <wp:inline distT="0" distB="0" distL="0" distR="0" wp14:anchorId="546D88F1" wp14:editId="457F2055">
                          <wp:extent cx="1284605" cy="770890"/>
                          <wp:effectExtent l="0" t="0" r="0" b="0"/>
                          <wp:docPr id="1" name="Grafik 1" descr="I:\win01\Kommunikation\Corporate-Design\Logo-Daten\PDAG Logo mit Claim\print\pdag_logo_100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:\win01\Kommunikation\Corporate-Design\Logo-Daten\PDAG Logo mit Claim\print\pdag_logo_100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460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8EB058" w14:textId="4DBC8024" w:rsidR="0006015D" w:rsidRDefault="0006015D"/>
                  <w:p w14:paraId="6810136E" w14:textId="77777777" w:rsidR="0006015D" w:rsidRDefault="0006015D"/>
                  <w:p w14:paraId="4BC65FA4" w14:textId="77777777" w:rsidR="0006015D" w:rsidRDefault="0006015D">
                    <w:r w:rsidRPr="005E05DB">
                      <w:rPr>
                        <w:noProof/>
                        <w:lang w:val="de-CH" w:eastAsia="de-CH"/>
                      </w:rPr>
                      <w:drawing>
                        <wp:inline distT="0" distB="0" distL="0" distR="0" wp14:anchorId="67944BC7" wp14:editId="3F2BFE04">
                          <wp:extent cx="1284605" cy="533132"/>
                          <wp:effectExtent l="0" t="0" r="0" b="635"/>
                          <wp:docPr id="401272189" name="Grafik 401272189" descr="H:\Landeskirche\Logo Landeskirchen\logo_aarg-landeskirchen_def_201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:\Landeskirche\Logo Landeskirchen\logo_aarg-landeskirchen_def_201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84605" cy="5331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3EA7">
      <w:rPr>
        <w:rFonts w:asciiTheme="majorHAnsi" w:hAnsiTheme="majorHAnsi" w:cs="Arial-BoldMT"/>
        <w:b/>
        <w:bCs/>
        <w:noProof/>
        <w:color w:val="00A3F9"/>
        <w:sz w:val="48"/>
        <w:szCs w:val="48"/>
      </w:rPr>
      <w:pict w14:anchorId="60131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-35.8pt;margin-top:-149.55pt;width:841.9pt;height:595.3pt;z-index:-251658240;mso-position-horizontal-relative:margin;mso-position-vertical-relative:margin" o:allowincell="f">
          <v:imagedata r:id="rId5" o:title="20190222_PDAG_Flyer_A4_Template_Seelsorge_Vorlage_fuer_Word"/>
          <w10:wrap anchorx="margin" anchory="margin"/>
        </v:shape>
      </w:pict>
    </w:r>
    <w:r w:rsidR="00DD67BF" w:rsidRPr="00EA66A1">
      <w:rPr>
        <w:rFonts w:asciiTheme="majorHAnsi" w:hAnsiTheme="majorHAnsi" w:cs="Arial-BoldMT"/>
        <w:b/>
        <w:bCs/>
        <w:color w:val="00A3F9"/>
        <w:sz w:val="48"/>
        <w:szCs w:val="48"/>
      </w:rPr>
      <w:t>Gottesdienste im</w:t>
    </w:r>
    <w:r w:rsidR="00A53498">
      <w:rPr>
        <w:rFonts w:asciiTheme="majorHAnsi" w:hAnsiTheme="majorHAnsi" w:cs="Arial-BoldMT"/>
        <w:b/>
        <w:bCs/>
        <w:color w:val="00A3F9"/>
        <w:sz w:val="48"/>
        <w:szCs w:val="48"/>
      </w:rPr>
      <w:t xml:space="preserve"> </w:t>
    </w:r>
    <w:r w:rsidR="0032426E">
      <w:rPr>
        <w:rFonts w:asciiTheme="majorHAnsi" w:hAnsiTheme="majorHAnsi" w:cs="Arial-BoldMT"/>
        <w:b/>
        <w:bCs/>
        <w:color w:val="00A3F9"/>
        <w:sz w:val="48"/>
        <w:szCs w:val="48"/>
      </w:rPr>
      <w:t xml:space="preserve">Mai </w:t>
    </w:r>
    <w:r w:rsidR="00A53498">
      <w:rPr>
        <w:rFonts w:asciiTheme="majorHAnsi" w:hAnsiTheme="majorHAnsi" w:cs="Arial-BoldMT"/>
        <w:b/>
        <w:bCs/>
        <w:color w:val="00A3F9"/>
        <w:sz w:val="48"/>
        <w:szCs w:val="48"/>
      </w:rPr>
      <w:t xml:space="preserve">und </w:t>
    </w:r>
    <w:r w:rsidR="0032426E">
      <w:rPr>
        <w:rFonts w:asciiTheme="majorHAnsi" w:hAnsiTheme="majorHAnsi" w:cs="Arial-BoldMT"/>
        <w:b/>
        <w:bCs/>
        <w:color w:val="00A3F9"/>
        <w:sz w:val="48"/>
        <w:szCs w:val="48"/>
      </w:rPr>
      <w:t>Juni</w:t>
    </w:r>
  </w:p>
  <w:p w14:paraId="2F7EA892" w14:textId="77777777" w:rsidR="00C65EFB" w:rsidRPr="00EA66A1" w:rsidRDefault="00C65EFB" w:rsidP="00C65EFB">
    <w:pPr>
      <w:widowControl w:val="0"/>
      <w:tabs>
        <w:tab w:val="left" w:pos="1417"/>
      </w:tabs>
      <w:autoSpaceDE w:val="0"/>
      <w:autoSpaceDN w:val="0"/>
      <w:adjustRightInd w:val="0"/>
      <w:spacing w:before="57" w:line="300" w:lineRule="atLeast"/>
      <w:textAlignment w:val="center"/>
      <w:rPr>
        <w:rFonts w:asciiTheme="majorHAnsi" w:hAnsiTheme="majorHAnsi" w:cs="ArialMT"/>
        <w:color w:val="00A3F9"/>
        <w:spacing w:val="-1"/>
        <w:sz w:val="28"/>
        <w:szCs w:val="28"/>
        <w:lang w:val="de-CH"/>
      </w:rPr>
    </w:pPr>
    <w:r w:rsidRPr="00EA66A1">
      <w:rPr>
        <w:rFonts w:asciiTheme="majorHAnsi" w:hAnsiTheme="majorHAnsi" w:cs="ArialMT"/>
        <w:color w:val="00A3F9"/>
        <w:spacing w:val="-1"/>
        <w:sz w:val="28"/>
        <w:szCs w:val="28"/>
        <w:lang w:val="de-CH"/>
      </w:rPr>
      <w:t>Begegnungszentrum (BZ), Gebäude O 1, 1. OG</w:t>
    </w:r>
    <w:r w:rsidR="00DC2E8A" w:rsidRPr="00EA66A1">
      <w:rPr>
        <w:rFonts w:asciiTheme="majorHAnsi" w:hAnsiTheme="majorHAnsi" w:cs="ArialMT"/>
        <w:color w:val="00A3F9"/>
        <w:spacing w:val="-1"/>
        <w:sz w:val="28"/>
        <w:szCs w:val="28"/>
        <w:lang w:val="de-CH"/>
      </w:rPr>
      <w:t>, Raum CPF</w:t>
    </w:r>
    <w:r w:rsidRPr="00EA66A1">
      <w:rPr>
        <w:rFonts w:asciiTheme="majorHAnsi" w:hAnsiTheme="majorHAnsi" w:cs="ArialMT"/>
        <w:color w:val="00A3F9"/>
        <w:spacing w:val="-1"/>
        <w:sz w:val="28"/>
        <w:szCs w:val="28"/>
        <w:lang w:val="de-CH"/>
      </w:rPr>
      <w:t xml:space="preserve"> </w:t>
    </w:r>
  </w:p>
  <w:p w14:paraId="2915BE02" w14:textId="77777777" w:rsidR="00DD67BF" w:rsidRPr="00C65EFB" w:rsidRDefault="00DD67BF" w:rsidP="00DD67BF">
    <w:pPr>
      <w:pStyle w:val="TitelArial2024Punkt"/>
      <w:rPr>
        <w:rFonts w:asciiTheme="majorHAnsi" w:hAnsiTheme="majorHAnsi" w:cs="Arial-BoldMT"/>
        <w:b/>
        <w:bCs/>
        <w:color w:val="00A3F9"/>
        <w:lang w:val="de-CH"/>
      </w:rPr>
    </w:pPr>
  </w:p>
  <w:p w14:paraId="42272BD1" w14:textId="77777777" w:rsidR="00CF7357" w:rsidRPr="00EA66A1" w:rsidRDefault="00DD67BF" w:rsidP="00CF7357">
    <w:pPr>
      <w:pStyle w:val="TitelArial2024Punkt"/>
      <w:spacing w:before="11"/>
      <w:rPr>
        <w:rFonts w:asciiTheme="majorHAnsi" w:hAnsiTheme="majorHAnsi" w:cs="Arial-BoldMT"/>
        <w:b/>
        <w:bCs/>
        <w:sz w:val="44"/>
        <w:szCs w:val="44"/>
      </w:rPr>
    </w:pPr>
    <w:r w:rsidRPr="00EA66A1">
      <w:rPr>
        <w:rFonts w:asciiTheme="majorHAnsi" w:hAnsiTheme="majorHAnsi" w:cs="Arial-BoldMT"/>
        <w:b/>
        <w:bCs/>
        <w:sz w:val="44"/>
        <w:szCs w:val="44"/>
      </w:rPr>
      <w:t>Sie sind herzlich eingeladen.</w:t>
    </w:r>
  </w:p>
  <w:p w14:paraId="73C8C9A3" w14:textId="77777777" w:rsidR="00CF7357" w:rsidRPr="005E106A" w:rsidRDefault="005E106A" w:rsidP="00CF7357">
    <w:pPr>
      <w:pStyle w:val="TitelArial2024Punkt"/>
      <w:tabs>
        <w:tab w:val="clear" w:pos="1417"/>
        <w:tab w:val="left" w:pos="980"/>
      </w:tabs>
      <w:spacing w:before="11"/>
      <w:rPr>
        <w:rFonts w:ascii="Arial-BoldMT" w:hAnsi="Arial-BoldMT" w:cs="Arial-BoldMT"/>
        <w:b/>
        <w:bCs/>
        <w:sz w:val="48"/>
        <w:szCs w:val="48"/>
      </w:rPr>
    </w:pPr>
    <w:r w:rsidRPr="005E106A">
      <w:rPr>
        <w:rFonts w:ascii="Arial-BoldMT" w:hAnsi="Arial-BoldMT" w:cs="Arial-BoldMT"/>
        <w:b/>
        <w:bCs/>
        <w:sz w:val="48"/>
        <w:szCs w:val="4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7FAA3" w14:textId="77777777" w:rsidR="00D20DC5" w:rsidRDefault="00503EA7">
    <w:pPr>
      <w:pStyle w:val="Kopfzeile"/>
    </w:pPr>
    <w:r>
      <w:rPr>
        <w:noProof/>
      </w:rPr>
      <w:pict w14:anchorId="79958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41.9pt;height:595.3pt;z-index:-251656192;mso-position-horizontal:center;mso-position-horizontal-relative:margin;mso-position-vertical:center;mso-position-vertical-relative:margin" o:allowincell="f">
          <v:imagedata r:id="rId1" o:title="20190222_PDAG_Flyer_A4_Template_Seelsorge_Vorlage_fuer_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A5A"/>
    <w:rsid w:val="00032B49"/>
    <w:rsid w:val="0006015D"/>
    <w:rsid w:val="000E428E"/>
    <w:rsid w:val="00103797"/>
    <w:rsid w:val="00132814"/>
    <w:rsid w:val="00142D8A"/>
    <w:rsid w:val="00181926"/>
    <w:rsid w:val="001C3E83"/>
    <w:rsid w:val="001D0562"/>
    <w:rsid w:val="001E43CA"/>
    <w:rsid w:val="00225B5B"/>
    <w:rsid w:val="00234525"/>
    <w:rsid w:val="00244E9E"/>
    <w:rsid w:val="002676B1"/>
    <w:rsid w:val="002B0F74"/>
    <w:rsid w:val="0032426E"/>
    <w:rsid w:val="00335ABB"/>
    <w:rsid w:val="00335F6E"/>
    <w:rsid w:val="00336F1A"/>
    <w:rsid w:val="003455FC"/>
    <w:rsid w:val="0037406D"/>
    <w:rsid w:val="003950DC"/>
    <w:rsid w:val="003C1220"/>
    <w:rsid w:val="003C480A"/>
    <w:rsid w:val="003F4CCD"/>
    <w:rsid w:val="004865CE"/>
    <w:rsid w:val="004A1E59"/>
    <w:rsid w:val="004A4708"/>
    <w:rsid w:val="004D57EA"/>
    <w:rsid w:val="004F18F9"/>
    <w:rsid w:val="00503EA7"/>
    <w:rsid w:val="005108AD"/>
    <w:rsid w:val="005A5A5A"/>
    <w:rsid w:val="005E106A"/>
    <w:rsid w:val="006403CC"/>
    <w:rsid w:val="00656391"/>
    <w:rsid w:val="00683FCF"/>
    <w:rsid w:val="00706DC4"/>
    <w:rsid w:val="00735969"/>
    <w:rsid w:val="007B7993"/>
    <w:rsid w:val="007C22C3"/>
    <w:rsid w:val="007C2F44"/>
    <w:rsid w:val="007D634D"/>
    <w:rsid w:val="00840631"/>
    <w:rsid w:val="00867D8E"/>
    <w:rsid w:val="008C0E24"/>
    <w:rsid w:val="008C2533"/>
    <w:rsid w:val="008D24EF"/>
    <w:rsid w:val="00907603"/>
    <w:rsid w:val="00953909"/>
    <w:rsid w:val="00955A5F"/>
    <w:rsid w:val="00981A1C"/>
    <w:rsid w:val="009C2BB7"/>
    <w:rsid w:val="009C3637"/>
    <w:rsid w:val="009D38EF"/>
    <w:rsid w:val="00A2092D"/>
    <w:rsid w:val="00A341D3"/>
    <w:rsid w:val="00A47C6C"/>
    <w:rsid w:val="00A53498"/>
    <w:rsid w:val="00A712B4"/>
    <w:rsid w:val="00A85E7D"/>
    <w:rsid w:val="00AB028E"/>
    <w:rsid w:val="00AE1657"/>
    <w:rsid w:val="00AE41AA"/>
    <w:rsid w:val="00BD2C1A"/>
    <w:rsid w:val="00C1455F"/>
    <w:rsid w:val="00C65EFB"/>
    <w:rsid w:val="00C85162"/>
    <w:rsid w:val="00C87638"/>
    <w:rsid w:val="00C87CC3"/>
    <w:rsid w:val="00CB5813"/>
    <w:rsid w:val="00CC04BB"/>
    <w:rsid w:val="00CE0778"/>
    <w:rsid w:val="00CE488B"/>
    <w:rsid w:val="00CF7357"/>
    <w:rsid w:val="00D20DC5"/>
    <w:rsid w:val="00D308B2"/>
    <w:rsid w:val="00D53B41"/>
    <w:rsid w:val="00DC0627"/>
    <w:rsid w:val="00DC2E8A"/>
    <w:rsid w:val="00DD67BF"/>
    <w:rsid w:val="00E34862"/>
    <w:rsid w:val="00EA66A1"/>
    <w:rsid w:val="00EE7C78"/>
    <w:rsid w:val="00F25B03"/>
    <w:rsid w:val="00F770C1"/>
    <w:rsid w:val="00F84CE5"/>
    <w:rsid w:val="00F850BF"/>
    <w:rsid w:val="00FB04FA"/>
    <w:rsid w:val="00FC3056"/>
    <w:rsid w:val="00FD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;"/>
  <w14:docId w14:val="01968105"/>
  <w14:defaultImageDpi w14:val="300"/>
  <w15:docId w15:val="{239B6EFF-DC98-4DB2-A539-FE706766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D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DC5"/>
  </w:style>
  <w:style w:type="paragraph" w:styleId="Fuzeile">
    <w:name w:val="footer"/>
    <w:basedOn w:val="Standard"/>
    <w:link w:val="FuzeileZchn"/>
    <w:uiPriority w:val="99"/>
    <w:unhideWhenUsed/>
    <w:rsid w:val="00D20D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DC5"/>
  </w:style>
  <w:style w:type="paragraph" w:customStyle="1" w:styleId="TitelArial2024Punkt">
    <w:name w:val="Titel Arial 20/24 Punkt"/>
    <w:basedOn w:val="Standard"/>
    <w:uiPriority w:val="99"/>
    <w:rsid w:val="00D20DC5"/>
    <w:pPr>
      <w:widowControl w:val="0"/>
      <w:tabs>
        <w:tab w:val="left" w:pos="1417"/>
      </w:tabs>
      <w:autoSpaceDE w:val="0"/>
      <w:autoSpaceDN w:val="0"/>
      <w:adjustRightInd w:val="0"/>
      <w:spacing w:line="480" w:lineRule="atLeast"/>
      <w:textAlignment w:val="center"/>
    </w:pPr>
    <w:rPr>
      <w:rFonts w:ascii="ArialMT" w:hAnsi="ArialMT" w:cs="ArialMT"/>
      <w:color w:val="000000"/>
      <w:sz w:val="40"/>
      <w:szCs w:val="40"/>
    </w:rPr>
  </w:style>
  <w:style w:type="paragraph" w:customStyle="1" w:styleId="LauftexteArial1012Punkt">
    <w:name w:val="Lauftexte Arial 10/12 Punkt"/>
    <w:basedOn w:val="Standard"/>
    <w:uiPriority w:val="99"/>
    <w:rsid w:val="00D20DC5"/>
    <w:pPr>
      <w:widowControl w:val="0"/>
      <w:tabs>
        <w:tab w:val="left" w:pos="1417"/>
      </w:tabs>
      <w:autoSpaceDE w:val="0"/>
      <w:autoSpaceDN w:val="0"/>
      <w:adjustRightInd w:val="0"/>
      <w:spacing w:before="11" w:line="300" w:lineRule="atLeast"/>
      <w:textAlignment w:val="center"/>
    </w:pPr>
    <w:rPr>
      <w:rFonts w:ascii="ArialMT" w:hAnsi="ArialMT" w:cs="ArialMT"/>
      <w:color w:val="000000"/>
    </w:rPr>
  </w:style>
  <w:style w:type="paragraph" w:customStyle="1" w:styleId="LauftexteArial1415Punktfett">
    <w:name w:val="Lauftexte Arial 14/15 Punkt fett"/>
    <w:basedOn w:val="Standard"/>
    <w:uiPriority w:val="99"/>
    <w:rsid w:val="007D634D"/>
    <w:pPr>
      <w:widowControl w:val="0"/>
      <w:autoSpaceDE w:val="0"/>
      <w:autoSpaceDN w:val="0"/>
      <w:adjustRightInd w:val="0"/>
      <w:spacing w:after="28" w:line="300" w:lineRule="atLeast"/>
      <w:textAlignment w:val="center"/>
    </w:pPr>
    <w:rPr>
      <w:rFonts w:ascii="Arial-BoldMT" w:hAnsi="Arial-BoldMT" w:cs="Arial-BoldMT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gmb5x\AppData\Local\Microsoft\Windows\Temporary%20Internet%20Files\Content.Outlook\D8O2CREH\20190222_PDAG_Flyer_A4_Template_Seelsor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2145C2-D6BB-497E-AC2F-AB36CD61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20190222_PDAG_Flyer_A4_Template_Seelsorge</Template>
  <TotalTime>0</TotalTime>
  <Pages>1</Pages>
  <Words>151</Words>
  <Characters>954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Brun (PAGMB5X)</dc:creator>
  <cp:keywords/>
  <dc:description/>
  <cp:lastModifiedBy>Huber Prisca</cp:lastModifiedBy>
  <cp:revision>2</cp:revision>
  <dcterms:created xsi:type="dcterms:W3CDTF">2026-04-22T13:36:00Z</dcterms:created>
  <dcterms:modified xsi:type="dcterms:W3CDTF">2026-04-22T13:36:00Z</dcterms:modified>
</cp:coreProperties>
</file>